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F03" w:rsidRDefault="00836F03" w:rsidP="000E59A7">
      <w:pPr>
        <w:jc w:val="center"/>
      </w:pPr>
      <w:r w:rsidRPr="000E59A7">
        <w:rPr>
          <w:b/>
          <w:u w:val="single"/>
        </w:rPr>
        <w:t>Map from Texas Tech University to Skyview Observatory</w:t>
      </w:r>
      <w:bookmarkStart w:id="0" w:name="_GoBack"/>
      <w:bookmarkEnd w:id="0"/>
      <w:r w:rsidRPr="00D1004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31.25pt;height:6in;visibility:visible">
            <v:imagedata r:id="rId4" o:title="" croptop="9334f" cropbottom="2346f"/>
          </v:shape>
        </w:pict>
      </w:r>
    </w:p>
    <w:sectPr w:rsidR="00836F03" w:rsidSect="00FC607B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59A7"/>
    <w:rsid w:val="0002303C"/>
    <w:rsid w:val="000E59A7"/>
    <w:rsid w:val="001A7AC5"/>
    <w:rsid w:val="004416FD"/>
    <w:rsid w:val="00804092"/>
    <w:rsid w:val="00836F03"/>
    <w:rsid w:val="00D1004F"/>
    <w:rsid w:val="00F8068E"/>
    <w:rsid w:val="00FC607B"/>
    <w:rsid w:val="00FD5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03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E59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E59A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8</Words>
  <Characters>47</Characters>
  <Application>Microsoft Office Outlook</Application>
  <DocSecurity>0</DocSecurity>
  <Lines>0</Lines>
  <Paragraphs>0</Paragraphs>
  <ScaleCrop>false</ScaleCrop>
  <Company>Texas Tech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Map from Texas Tech University to Skyview Observatory </dc:title>
  <dc:subject/>
  <dc:creator>Susan Holtz</dc:creator>
  <cp:keywords/>
  <dc:description/>
  <cp:lastModifiedBy>gwen</cp:lastModifiedBy>
  <cp:revision>2</cp:revision>
  <dcterms:created xsi:type="dcterms:W3CDTF">2012-02-15T22:35:00Z</dcterms:created>
  <dcterms:modified xsi:type="dcterms:W3CDTF">2012-02-15T22:35:00Z</dcterms:modified>
</cp:coreProperties>
</file>